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host principale"/>
      </w:tblPr>
      <w:tblGrid>
        <w:gridCol w:w="3686"/>
        <w:gridCol w:w="6518"/>
      </w:tblGrid>
      <w:tr w:rsidR="002C2CDD" w:rsidRPr="004B2A64" w14:paraId="746739D2" w14:textId="77777777" w:rsidTr="00EF6F64">
        <w:tc>
          <w:tcPr>
            <w:tcW w:w="3686" w:type="dxa"/>
            <w:tcMar>
              <w:top w:w="504" w:type="dxa"/>
              <w:right w:w="720" w:type="dxa"/>
            </w:tcMar>
          </w:tcPr>
          <w:p w14:paraId="2A23913D" w14:textId="77777777" w:rsidR="00523479" w:rsidRPr="00112905" w:rsidRDefault="00E02DCD" w:rsidP="00523479">
            <w:pPr>
              <w:pStyle w:val="Iniziali"/>
              <w:rPr>
                <w:sz w:val="96"/>
                <w:szCs w:val="9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33E4DBC8" wp14:editId="6DD05B93">
                      <wp:simplePos x="0" y="0"/>
                      <wp:positionH relativeFrom="column">
                        <wp:align>left</wp:align>
                      </wp:positionH>
                      <wp:positionV relativeFrom="page">
                        <wp:posOffset>-487680</wp:posOffset>
                      </wp:positionV>
                      <wp:extent cx="6665595" cy="1800225"/>
                      <wp:effectExtent l="0" t="0" r="9525" b="9525"/>
                      <wp:wrapNone/>
                      <wp:docPr id="1" name="Gruppo 1" descr="Grafica intestazion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800225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3" name="Rettangolo rosso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Cerchio rosso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erchio bianco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D80BB4" id="Gruppo 1" o:spid="_x0000_s1026" alt="Grafica intestazione" style="position:absolute;margin-left:0;margin-top:-38.4pt;width:524.85pt;height:141.75pt;z-index:-251657216;mso-width-percent:858;mso-position-horizontal:left;mso-position-vertical-relative:page;mso-width-percent:858" coordsize="66659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">
                      <v:rect id="Rettangolo rosso" o:spid="_x0000_s1027" style="position:absolute;left:11334;top:4191;width:55325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MNcUA&#10;AADbAAAADwAAAGRycy9kb3ducmV2LnhtbESPQWvCQBSE7wX/w/KE3pqNplS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Mw1xQAAANsAAAAPAAAAAAAAAAAAAAAAAJgCAABkcnMv&#10;ZG93bnJldi54bWxQSwUGAAAAAAQABAD1AAAAigMAAAAA&#10;" fillcolor="#99cb38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erchio rosso" o:spid="_x0000_s1028" type="#_x0000_t23" style="position:absolute;width:18104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1LcUA&#10;AADbAAAADwAAAGRycy9kb3ducmV2LnhtbESPQUsDMRSE74L/ITzBi7TZahHZNi2rYpFeirXQ6+vm&#10;uVncvIQkdrf99aYgeBxm5htmvhxsJ44UYutYwWRcgCCunW65UbD7fBs9gYgJWWPnmBScKMJycX01&#10;x1K7nj/ouE2NyBCOJSowKflSylgbshjHzhNn78sFiynL0EgdsM9w28n7oniUFlvOCwY9vRiqv7c/&#10;VsH58Pp8V/mH1Tr0q4nfV2a/SYNStzdDNQORaEj/4b/2u1YwncLlS/4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jUtxQAAANsAAAAPAAAAAAAAAAAAAAAAAJgCAABkcnMv&#10;ZG93bnJldi54bWxQSwUGAAAAAAQABAD1AAAAigMAAAAA&#10;" adj="626" fillcolor="#99cb38 [3204]" stroked="f" strokeweight="1pt">
                        <v:stroke joinstyle="miter"/>
                      </v:shape>
                      <v:oval id="Cerchio bianco" o:spid="_x0000_s1029" style="position:absolute;left:571;top:571;width:17045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QlcUA&#10;AADaAAAADwAAAGRycy9kb3ducmV2LnhtbESP3WrCQBSE7wXfYTkF7+qmiqVEVyn+UdC2GIXSu0P2&#10;NAlmz4bd1aRv7xYKXg4z8w0zW3SmFldyvrKs4GmYgCDOra64UHA6bh5fQPiArLG2TAp+ycNi3u/N&#10;MNW25QNds1CICGGfooIyhCaV0uclGfRD2xBH78c6gyFKV0jtsI1wU8tRkjxLgxXHhRIbWpaUn7OL&#10;UbD/+jiP3WS7+nxf79osGU+qbPet1OChe52CCNSFe/i//aYVjODvSr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CVxQAAANoAAAAPAAAAAAAAAAAAAAAAAJgCAABkcnMv&#10;ZG93bnJldi54bWxQSwUGAAAAAAQABAD1AAAAigMAAAAA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  <w:sdt>
              <w:sdtPr>
                <w:rPr>
                  <w:sz w:val="96"/>
                  <w:szCs w:val="96"/>
                  <w:lang w:val="en-US"/>
                </w:rPr>
                <w:alias w:val="Iniziali:"/>
                <w:tag w:val="Iniziali:"/>
                <w:id w:val="-606576828"/>
                <w:placeholder>
                  <w:docPart w:val="AA5DFD0503EB4DA094F1D3596E68FA1D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15:appearance w15:val="hidden"/>
                <w:text/>
              </w:sdtPr>
              <w:sdtContent>
                <w:r w:rsidR="0017443F">
                  <w:rPr>
                    <w:sz w:val="96"/>
                    <w:szCs w:val="96"/>
                    <w:lang w:val="en-US"/>
                  </w:rPr>
                  <w:t>eebl</w:t>
                </w:r>
              </w:sdtContent>
            </w:sdt>
          </w:p>
          <w:p w14:paraId="3187AB00" w14:textId="77777777" w:rsidR="00A50939" w:rsidRPr="00112905" w:rsidRDefault="00112905" w:rsidP="007569C1">
            <w:pPr>
              <w:pStyle w:val="Heading3"/>
              <w:rPr>
                <w:lang w:val="en-US"/>
              </w:rPr>
            </w:pPr>
            <w:r w:rsidRPr="00112905">
              <w:rPr>
                <w:lang w:val="en-US"/>
              </w:rPr>
              <w:t>DESCRIPTION</w:t>
            </w:r>
          </w:p>
          <w:p w14:paraId="05E3E9B4" w14:textId="39A0B735" w:rsidR="00EF6F64" w:rsidRPr="00174891" w:rsidRDefault="00174891" w:rsidP="00174891">
            <w:pPr>
              <w:rPr>
                <w:lang w:val="en-US"/>
              </w:rPr>
            </w:pPr>
            <w:r w:rsidRPr="00174891">
              <w:rPr>
                <w:lang w:val="en-GB"/>
              </w:rPr>
              <w:t>This preparatory course overviews the principal concepts of Macroeconomics, from the basics to more advanced topics, which will gradually allow to understand the functioning of today’s Macroeconomy</w:t>
            </w:r>
            <w:r w:rsidRPr="004F52D0">
              <w:rPr>
                <w:lang w:val="en-GB"/>
              </w:rPr>
              <w:t xml:space="preserve">, </w:t>
            </w:r>
            <w:r w:rsidR="00CF31E0" w:rsidRPr="004F52D0">
              <w:rPr>
                <w:lang w:val="en-GB"/>
              </w:rPr>
              <w:t>with particular attention to fiscal policy and the</w:t>
            </w:r>
            <w:r w:rsidR="004F52D0">
              <w:rPr>
                <w:lang w:val="en-GB"/>
              </w:rPr>
              <w:t xml:space="preserve"> </w:t>
            </w:r>
            <w:r w:rsidR="00CF31E0" w:rsidRPr="004F52D0">
              <w:rPr>
                <w:lang w:val="en-GB"/>
              </w:rPr>
              <w:t>monetary system.</w:t>
            </w:r>
          </w:p>
          <w:p w14:paraId="13894402" w14:textId="77777777" w:rsidR="00112905" w:rsidRPr="00112905" w:rsidRDefault="00112905" w:rsidP="00112905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OUTLINE</w:t>
            </w:r>
          </w:p>
          <w:p w14:paraId="1DA9AD53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is Macroeconomics?</w:t>
            </w:r>
          </w:p>
          <w:p w14:paraId="116B0972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GDP, inflation rate, unemployment rate</w:t>
            </w:r>
          </w:p>
          <w:p w14:paraId="5256080B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Economic models, equilibrium</w:t>
            </w:r>
          </w:p>
          <w:p w14:paraId="497F7F96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National income accounting</w:t>
            </w:r>
          </w:p>
          <w:p w14:paraId="3B4E856B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Different measures of inflation</w:t>
            </w:r>
          </w:p>
          <w:p w14:paraId="4E61313D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General equilibrium model</w:t>
            </w:r>
          </w:p>
          <w:p w14:paraId="01AAC310" w14:textId="77777777" w:rsidR="004F52D0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Fiscal policy</w:t>
            </w:r>
          </w:p>
          <w:p w14:paraId="0F09DE62" w14:textId="77777777" w:rsidR="004F52D0" w:rsidRPr="00D10AFB" w:rsidRDefault="004F52D0" w:rsidP="004F52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Monetary system, money, banks</w:t>
            </w:r>
          </w:p>
          <w:p w14:paraId="251D4A18" w14:textId="36C51605" w:rsidR="00EF6F64" w:rsidRPr="00EF6F64" w:rsidRDefault="00EF6F64" w:rsidP="00010728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lang w:val="en-US"/>
              </w:rPr>
            </w:pPr>
          </w:p>
        </w:tc>
        <w:tc>
          <w:tcPr>
            <w:tcW w:w="6518" w:type="dxa"/>
            <w:tcMar>
              <w:top w:w="504" w:type="dxa"/>
              <w:left w:w="0" w:type="dxa"/>
            </w:tcMar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6518"/>
            </w:tblGrid>
            <w:tr w:rsidR="00C612DA" w:rsidRPr="00A0562F" w14:paraId="19C8DCCC" w14:textId="77777777" w:rsidTr="00A0562F">
              <w:trPr>
                <w:trHeight w:hRule="exact" w:val="1345"/>
              </w:trPr>
              <w:tc>
                <w:tcPr>
                  <w:tcW w:w="6055" w:type="dxa"/>
                  <w:vAlign w:val="center"/>
                </w:tcPr>
                <w:p w14:paraId="6FB043C5" w14:textId="1DC7775F" w:rsidR="00C612DA" w:rsidRPr="00CF31E0" w:rsidRDefault="00000000" w:rsidP="00C612DA">
                  <w:pPr>
                    <w:pStyle w:val="Heading1"/>
                    <w:rPr>
                      <w:sz w:val="40"/>
                      <w:szCs w:val="40"/>
                      <w:lang w:val="fr-FR"/>
                    </w:rPr>
                  </w:pPr>
                  <w:sdt>
                    <w:sdtPr>
                      <w:rPr>
                        <w:sz w:val="40"/>
                        <w:szCs w:val="40"/>
                        <w:lang w:val="fr-FR"/>
                      </w:rPr>
                      <w:alias w:val="Nome:"/>
                      <w:tag w:val="Nome:"/>
                      <w:id w:val="1982421306"/>
                      <w:placeholder>
                        <w:docPart w:val="03D0FAEBD9B24E2194E03ED28CAE8DBF"/>
                      </w:placeholder>
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<w15:appearance w15:val="hidden"/>
                      <w:text w:multiLine="1"/>
                    </w:sdtPr>
                    <w:sdtContent>
                      <w:r w:rsidR="00D8220D">
                        <w:rPr>
                          <w:sz w:val="40"/>
                          <w:szCs w:val="40"/>
                          <w:lang w:val="fr-FR"/>
                        </w:rPr>
                        <w:t>REFRESHER COURSE SYLLABUS 2026</w:t>
                      </w:r>
                    </w:sdtContent>
                  </w:sdt>
                </w:p>
                <w:p w14:paraId="5824E097" w14:textId="1CBDA921" w:rsidR="00C612DA" w:rsidRPr="00CF31E0" w:rsidRDefault="00000000" w:rsidP="008604D0">
                  <w:pPr>
                    <w:pStyle w:val="Heading2"/>
                    <w:rPr>
                      <w:lang w:val="fr-FR"/>
                    </w:rPr>
                  </w:pPr>
                  <w:sdt>
                    <w:sdtPr>
                      <w:rPr>
                        <w:lang w:val="fr-FR"/>
                      </w:rPr>
                      <w:alias w:val="Professione o settore:"/>
                      <w:tag w:val="Professione o settore:"/>
                      <w:id w:val="-83681269"/>
                      <w:placeholder>
                        <w:docPart w:val="33FC7C6E159C4FED831B3B83210DEF40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Content>
                      <w:r w:rsidR="00112905" w:rsidRPr="00CF31E0">
                        <w:rPr>
                          <w:lang w:val="fr-FR"/>
                        </w:rPr>
                        <w:t>M</w:t>
                      </w:r>
                      <w:r w:rsidR="00EF6F64" w:rsidRPr="00CF31E0">
                        <w:rPr>
                          <w:lang w:val="fr-FR"/>
                        </w:rPr>
                        <w:t>A</w:t>
                      </w:r>
                      <w:r w:rsidR="00112905" w:rsidRPr="00CF31E0">
                        <w:rPr>
                          <w:lang w:val="fr-FR"/>
                        </w:rPr>
                        <w:t>CROECONOMICS</w:t>
                      </w:r>
                    </w:sdtContent>
                  </w:sdt>
                  <w:r w:rsidR="00E02DCD" w:rsidRPr="00CF31E0">
                    <w:rPr>
                      <w:lang w:val="fr-FR" w:bidi="it-IT"/>
                    </w:rPr>
                    <w:t xml:space="preserve"> | </w:t>
                  </w:r>
                  <w:sdt>
                    <w:sdtPr>
                      <w:rPr>
                        <w:lang w:val="fr-FR" w:bidi="it-IT"/>
                      </w:rPr>
                      <w:alias w:val="Collegamento ad altre proprietà online:"/>
                      <w:tag w:val="Collegamento ad altre proprietà online:"/>
                      <w:id w:val="1480037238"/>
                      <w:placeholder>
                        <w:docPart w:val="6EB8FB610D4D4E8184160524121F5A52"/>
                      </w:placeholder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15:appearance w15:val="hidden"/>
                      <w:text w:multiLine="1"/>
                    </w:sdtPr>
                    <w:sdtContent>
                      <w:r w:rsidR="00C90355">
                        <w:rPr>
                          <w:lang w:val="fr-FR" w:bidi="it-IT"/>
                        </w:rPr>
                        <w:t>Uliana sulakshina</w:t>
                      </w:r>
                    </w:sdtContent>
                  </w:sdt>
                </w:p>
              </w:tc>
            </w:tr>
          </w:tbl>
          <w:p w14:paraId="49CB2CB7" w14:textId="619CE355" w:rsidR="002C2CDD" w:rsidRPr="00CF31E0" w:rsidRDefault="00112905" w:rsidP="007569C1">
            <w:pPr>
              <w:pStyle w:val="Heading3"/>
              <w:rPr>
                <w:lang w:val="fr-FR"/>
              </w:rPr>
            </w:pPr>
            <w:r w:rsidRPr="00CF31E0">
              <w:rPr>
                <w:lang w:val="fr-FR"/>
              </w:rPr>
              <w:t>LECTURE</w:t>
            </w:r>
            <w:r w:rsidR="00C90355">
              <w:rPr>
                <w:lang w:val="fr-FR"/>
              </w:rPr>
              <w:t xml:space="preserve"> Content</w:t>
            </w:r>
          </w:p>
          <w:p w14:paraId="0E5820FD" w14:textId="5439CD5D" w:rsidR="004F52D0" w:rsidRPr="00A0562F" w:rsidRDefault="004F52D0" w:rsidP="004F52D0">
            <w:pPr>
              <w:shd w:val="clear" w:color="auto" w:fill="FFFFFF"/>
              <w:spacing w:line="240" w:lineRule="auto"/>
              <w:rPr>
                <w:lang w:val="en-US"/>
              </w:rPr>
            </w:pPr>
            <w:r w:rsidRPr="00A0562F">
              <w:rPr>
                <w:lang w:val="en-US"/>
              </w:rPr>
              <w:t>Lec</w:t>
            </w:r>
            <w:r w:rsidR="00472E32" w:rsidRPr="00A0562F">
              <w:rPr>
                <w:lang w:val="en-US"/>
              </w:rPr>
              <w:t>t</w:t>
            </w:r>
            <w:r w:rsidRPr="00A0562F">
              <w:rPr>
                <w:lang w:val="en-US"/>
              </w:rPr>
              <w:t xml:space="preserve">ure 1: </w:t>
            </w:r>
            <w:r w:rsidR="00472E32" w:rsidRPr="00A0562F">
              <w:rPr>
                <w:lang w:val="en-US"/>
              </w:rPr>
              <w:t>S</w:t>
            </w:r>
            <w:r w:rsidRPr="00A0562F">
              <w:rPr>
                <w:lang w:val="en-US"/>
              </w:rPr>
              <w:t xml:space="preserve">cience of </w:t>
            </w:r>
            <w:r w:rsidR="00AC63DF" w:rsidRPr="00A0562F">
              <w:rPr>
                <w:lang w:val="en-US"/>
              </w:rPr>
              <w:t>M</w:t>
            </w:r>
            <w:r w:rsidRPr="00A0562F">
              <w:rPr>
                <w:lang w:val="en-US"/>
              </w:rPr>
              <w:t>acroeconomics</w:t>
            </w:r>
          </w:p>
          <w:p w14:paraId="65F64301" w14:textId="62E92B1B" w:rsidR="004F52D0" w:rsidRPr="00A0562F" w:rsidRDefault="004F52D0" w:rsidP="004F52D0">
            <w:pPr>
              <w:shd w:val="clear" w:color="auto" w:fill="FFFFFF"/>
              <w:spacing w:line="240" w:lineRule="auto"/>
              <w:rPr>
                <w:lang w:val="en-US"/>
              </w:rPr>
            </w:pPr>
            <w:r w:rsidRPr="00A0562F">
              <w:rPr>
                <w:lang w:val="en-US"/>
              </w:rPr>
              <w:t xml:space="preserve">Lecture 2: </w:t>
            </w:r>
            <w:r w:rsidR="00472E32" w:rsidRPr="00A0562F">
              <w:rPr>
                <w:lang w:val="en-US"/>
              </w:rPr>
              <w:t>M</w:t>
            </w:r>
            <w:r w:rsidRPr="00A0562F">
              <w:rPr>
                <w:lang w:val="en-US"/>
              </w:rPr>
              <w:t>acroeconomic data</w:t>
            </w:r>
          </w:p>
          <w:p w14:paraId="337566F0" w14:textId="77777777" w:rsidR="004F52D0" w:rsidRPr="00A0562F" w:rsidRDefault="004F52D0" w:rsidP="004F52D0">
            <w:pPr>
              <w:shd w:val="clear" w:color="auto" w:fill="FFFFFF"/>
              <w:spacing w:line="240" w:lineRule="auto"/>
              <w:rPr>
                <w:lang w:val="en-US"/>
              </w:rPr>
            </w:pPr>
            <w:r w:rsidRPr="00A0562F">
              <w:rPr>
                <w:lang w:val="en-US"/>
              </w:rPr>
              <w:t>Lecture 3: National income</w:t>
            </w:r>
          </w:p>
          <w:p w14:paraId="39FADC68" w14:textId="77777777" w:rsidR="004F52D0" w:rsidRPr="00A0562F" w:rsidRDefault="004F52D0" w:rsidP="004F52D0">
            <w:pPr>
              <w:shd w:val="clear" w:color="auto" w:fill="FFFFFF"/>
              <w:spacing w:line="240" w:lineRule="auto"/>
              <w:rPr>
                <w:lang w:val="en-US"/>
              </w:rPr>
            </w:pPr>
            <w:r w:rsidRPr="00A0562F">
              <w:rPr>
                <w:lang w:val="en-US"/>
              </w:rPr>
              <w:t>Lecture 4: Monetary system</w:t>
            </w:r>
          </w:p>
          <w:p w14:paraId="67E645BD" w14:textId="77777777" w:rsidR="004F52D0" w:rsidRPr="00A0562F" w:rsidRDefault="004F52D0" w:rsidP="004F52D0">
            <w:pPr>
              <w:shd w:val="clear" w:color="auto" w:fill="FFFFFF"/>
              <w:spacing w:line="240" w:lineRule="auto"/>
              <w:rPr>
                <w:lang w:val="en-US"/>
              </w:rPr>
            </w:pPr>
            <w:r w:rsidRPr="00A0562F">
              <w:rPr>
                <w:lang w:val="en-US"/>
              </w:rPr>
              <w:t>Lecture 5: Inflation</w:t>
            </w:r>
          </w:p>
          <w:p w14:paraId="1DFEA65E" w14:textId="4D412DBA" w:rsidR="00DB21C2" w:rsidRDefault="00DB21C2" w:rsidP="00174891">
            <w:pPr>
              <w:shd w:val="clear" w:color="auto" w:fill="FFFFFF"/>
              <w:spacing w:line="240" w:lineRule="auto"/>
              <w:rPr>
                <w:color w:val="000000"/>
                <w:lang w:val="en-US"/>
              </w:rPr>
            </w:pPr>
          </w:p>
          <w:p w14:paraId="78B81D8A" w14:textId="77777777" w:rsidR="00DB21C2" w:rsidRPr="00DB21C2" w:rsidRDefault="00DB21C2" w:rsidP="00174891">
            <w:pPr>
              <w:shd w:val="clear" w:color="auto" w:fill="FFFFFF"/>
              <w:spacing w:line="240" w:lineRule="auto"/>
              <w:rPr>
                <w:rFonts w:eastAsia="Times New Roman" w:cs="Arial"/>
                <w:color w:val="000000"/>
                <w:lang w:val="en-US" w:eastAsia="it-IT"/>
              </w:rPr>
            </w:pPr>
          </w:p>
          <w:p w14:paraId="5DF08094" w14:textId="0907E044" w:rsidR="00C63056" w:rsidRPr="00905BF1" w:rsidRDefault="00112905" w:rsidP="005037F7">
            <w:pPr>
              <w:pStyle w:val="Heading3"/>
              <w:rPr>
                <w:lang w:val="en-US"/>
              </w:rPr>
            </w:pPr>
            <w:r w:rsidRPr="00905BF1">
              <w:rPr>
                <w:lang w:val="en-US"/>
              </w:rPr>
              <w:t>REFERENCE</w:t>
            </w:r>
            <w:r w:rsidR="00DB21C2" w:rsidRPr="00905BF1">
              <w:rPr>
                <w:lang w:val="en-US"/>
              </w:rPr>
              <w:t>s</w:t>
            </w:r>
          </w:p>
          <w:p w14:paraId="6E8194CA" w14:textId="77777777" w:rsidR="00C63056" w:rsidRPr="00905BF1" w:rsidRDefault="00C63056" w:rsidP="00470732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  <w:p w14:paraId="1C03147A" w14:textId="55F31C26" w:rsidR="00840F82" w:rsidRDefault="00840F82" w:rsidP="00840F82">
            <w:pPr>
              <w:autoSpaceDE w:val="0"/>
              <w:autoSpaceDN w:val="0"/>
              <w:adjustRightInd w:val="0"/>
              <w:spacing w:line="240" w:lineRule="auto"/>
              <w:rPr>
                <w:rFonts w:cs="SFRM1095"/>
                <w:lang w:val="en-US"/>
              </w:rPr>
            </w:pPr>
            <w:r w:rsidRPr="00F721CD">
              <w:rPr>
                <w:rFonts w:cs="SFRM1095"/>
                <w:lang w:val="en-US"/>
              </w:rPr>
              <w:t xml:space="preserve">[1] </w:t>
            </w:r>
            <w:r w:rsidR="00C90355" w:rsidRPr="00C90355">
              <w:rPr>
                <w:rFonts w:cs="SFRM1095"/>
                <w:lang w:val="en-US"/>
              </w:rPr>
              <w:t>Mankiw, N.G.</w:t>
            </w:r>
            <w:r w:rsidRPr="00F721CD">
              <w:rPr>
                <w:rFonts w:cs="SFRM1095"/>
                <w:lang w:val="en-US"/>
              </w:rPr>
              <w:t xml:space="preserve">  </w:t>
            </w:r>
            <w:r w:rsidRPr="00DB21C2">
              <w:rPr>
                <w:rFonts w:cs="SFRM1095"/>
                <w:i/>
                <w:iCs/>
                <w:lang w:val="en-US"/>
              </w:rPr>
              <w:t>Macroeconomics</w:t>
            </w:r>
            <w:r>
              <w:rPr>
                <w:rFonts w:cs="SFRM1095"/>
                <w:i/>
                <w:iCs/>
                <w:lang w:val="en-US"/>
              </w:rPr>
              <w:t xml:space="preserve">. </w:t>
            </w:r>
            <w:r w:rsidRPr="00DB21C2">
              <w:rPr>
                <w:rFonts w:cs="SFRM1095"/>
                <w:lang w:val="en-US"/>
              </w:rPr>
              <w:t>(20</w:t>
            </w:r>
            <w:r w:rsidR="00C90355">
              <w:rPr>
                <w:rFonts w:cs="SFRM1095"/>
                <w:lang w:val="en-US"/>
              </w:rPr>
              <w:t>22</w:t>
            </w:r>
            <w:r w:rsidRPr="00DB21C2">
              <w:rPr>
                <w:rFonts w:cs="SFRM1095"/>
                <w:lang w:val="en-US"/>
              </w:rPr>
              <w:t>)</w:t>
            </w:r>
            <w:r>
              <w:rPr>
                <w:rFonts w:cs="SFRM1095"/>
                <w:lang w:val="en-US"/>
              </w:rPr>
              <w:t xml:space="preserve">, </w:t>
            </w:r>
            <w:r w:rsidR="00C90355" w:rsidRPr="00C90355">
              <w:rPr>
                <w:rFonts w:cs="SFRM1095"/>
                <w:lang w:val="en-US"/>
              </w:rPr>
              <w:t xml:space="preserve">Worth Publishers, Macmillan </w:t>
            </w:r>
            <w:r w:rsidR="00C90355" w:rsidRPr="00472E32">
              <w:rPr>
                <w:rFonts w:cs="SFRM1095"/>
                <w:lang w:val="en-US"/>
              </w:rPr>
              <w:t xml:space="preserve">Learning </w:t>
            </w:r>
            <w:r w:rsidRPr="00472E32">
              <w:rPr>
                <w:rFonts w:cs="SFRM1095"/>
                <w:lang w:val="en-US"/>
              </w:rPr>
              <w:t xml:space="preserve">(Chs. </w:t>
            </w:r>
            <w:r w:rsidR="00643CFA" w:rsidRPr="00472E32">
              <w:rPr>
                <w:rFonts w:cs="SFRM1095"/>
                <w:lang w:val="en-US"/>
              </w:rPr>
              <w:t>1</w:t>
            </w:r>
            <w:r w:rsidR="004F52D0" w:rsidRPr="00472E32">
              <w:rPr>
                <w:rFonts w:cs="SFRM1095"/>
                <w:lang w:val="en-US"/>
              </w:rPr>
              <w:t>-</w:t>
            </w:r>
            <w:r w:rsidR="004F52D0">
              <w:rPr>
                <w:rFonts w:cs="SFRM1095"/>
                <w:lang w:val="en-US"/>
              </w:rPr>
              <w:t>5</w:t>
            </w:r>
            <w:r w:rsidRPr="00470732">
              <w:rPr>
                <w:rFonts w:cs="SFRM1095"/>
                <w:lang w:val="en-US"/>
              </w:rPr>
              <w:t>)</w:t>
            </w:r>
            <w:r w:rsidR="00472E32">
              <w:rPr>
                <w:rFonts w:cs="SFRM1095"/>
                <w:lang w:val="en-US"/>
              </w:rPr>
              <w:t>;</w:t>
            </w:r>
          </w:p>
          <w:p w14:paraId="016D30B1" w14:textId="77777777" w:rsidR="00840F82" w:rsidRDefault="00840F82" w:rsidP="00840F82">
            <w:pPr>
              <w:rPr>
                <w:lang w:val="en-US"/>
              </w:rPr>
            </w:pPr>
          </w:p>
          <w:p w14:paraId="5B06103F" w14:textId="41B9BDC7" w:rsidR="005037F7" w:rsidRDefault="00840F82" w:rsidP="00EF6F64">
            <w:pPr>
              <w:rPr>
                <w:lang w:val="en-GB"/>
              </w:rPr>
            </w:pPr>
            <w:r w:rsidRPr="00C63056">
              <w:rPr>
                <w:lang w:val="en-GB"/>
              </w:rPr>
              <w:t>[</w:t>
            </w:r>
            <w:r w:rsidR="00643CFA">
              <w:rPr>
                <w:lang w:val="en-GB"/>
              </w:rPr>
              <w:t>2</w:t>
            </w:r>
            <w:r w:rsidRPr="00C63056">
              <w:rPr>
                <w:lang w:val="en-GB"/>
              </w:rPr>
              <w:t xml:space="preserve">] </w:t>
            </w:r>
            <w:r>
              <w:rPr>
                <w:lang w:val="en-GB"/>
              </w:rPr>
              <w:t>Lecture notes.</w:t>
            </w:r>
          </w:p>
          <w:p w14:paraId="12AA358E" w14:textId="16E44832" w:rsidR="005037F7" w:rsidRPr="007B14FF" w:rsidRDefault="005037F7" w:rsidP="00EF6F64">
            <w:pPr>
              <w:rPr>
                <w:lang w:val="en-GB"/>
              </w:rPr>
            </w:pPr>
          </w:p>
          <w:p w14:paraId="26D534F2" w14:textId="77777777" w:rsidR="002C2CDD" w:rsidRPr="007B14FF" w:rsidRDefault="00430CCC" w:rsidP="007569C1">
            <w:pPr>
              <w:pStyle w:val="Heading3"/>
              <w:rPr>
                <w:lang w:val="en-GB"/>
              </w:rPr>
            </w:pPr>
            <w:r w:rsidRPr="007B14FF">
              <w:rPr>
                <w:lang w:val="en-GB"/>
              </w:rPr>
              <w:t xml:space="preserve">professor’s </w:t>
            </w:r>
            <w:r w:rsidR="00112905" w:rsidRPr="007B14FF">
              <w:rPr>
                <w:lang w:val="en-GB"/>
              </w:rPr>
              <w:t>OFFICE HOURS</w:t>
            </w:r>
          </w:p>
          <w:p w14:paraId="5C5CEFC5" w14:textId="028823C0" w:rsidR="00741125" w:rsidRPr="00112905" w:rsidRDefault="00470732" w:rsidP="00B76873">
            <w:pPr>
              <w:rPr>
                <w:lang w:val="en-US"/>
              </w:rPr>
            </w:pPr>
            <w:r>
              <w:rPr>
                <w:lang w:val="en-US"/>
              </w:rPr>
              <w:t xml:space="preserve">By appointment: </w:t>
            </w:r>
            <w:r w:rsidR="00C90355">
              <w:rPr>
                <w:lang w:val="en-US"/>
              </w:rPr>
              <w:t>sulakshina@gmail.com</w:t>
            </w:r>
          </w:p>
        </w:tc>
      </w:tr>
    </w:tbl>
    <w:p w14:paraId="372224A7" w14:textId="07ECDFDA" w:rsidR="00732962" w:rsidRDefault="00732962" w:rsidP="003F18EE">
      <w:pPr>
        <w:pStyle w:val="NoSpacing"/>
        <w:rPr>
          <w:lang w:val="en-GB"/>
        </w:rPr>
      </w:pPr>
    </w:p>
    <w:p w14:paraId="2554571C" w14:textId="77777777" w:rsidR="00EF7CC9" w:rsidRPr="00732962" w:rsidRDefault="00EF7CC9" w:rsidP="00732962">
      <w:pPr>
        <w:jc w:val="center"/>
        <w:rPr>
          <w:lang w:val="en-GB"/>
        </w:rPr>
      </w:pPr>
    </w:p>
    <w:sectPr w:rsidR="00EF7CC9" w:rsidRPr="00732962" w:rsidSect="00C166DB">
      <w:headerReference w:type="default" r:id="rId9"/>
      <w:footerReference w:type="default" r:id="rId10"/>
      <w:footerReference w:type="first" r:id="rId11"/>
      <w:pgSz w:w="11906" w:h="16838" w:code="9"/>
      <w:pgMar w:top="862" w:right="851" w:bottom="2302" w:left="851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1A8D94" w14:textId="77777777" w:rsidR="00CC1618" w:rsidRDefault="00CC1618" w:rsidP="00713050">
      <w:pPr>
        <w:spacing w:line="240" w:lineRule="auto"/>
      </w:pPr>
      <w:r>
        <w:separator/>
      </w:r>
    </w:p>
  </w:endnote>
  <w:endnote w:type="continuationSeparator" w:id="0">
    <w:p w14:paraId="386BF0DA" w14:textId="77777777" w:rsidR="00CC1618" w:rsidRDefault="00CC1618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FRM1095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Tabella layout piè di pagina"/>
    </w:tblPr>
    <w:tblGrid>
      <w:gridCol w:w="2551"/>
      <w:gridCol w:w="2551"/>
      <w:gridCol w:w="2551"/>
      <w:gridCol w:w="2551"/>
    </w:tblGrid>
    <w:tr w:rsidR="00C2098A" w14:paraId="488FEB85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3808025" w14:textId="77777777" w:rsidR="00C2098A" w:rsidRDefault="00CA3DF1" w:rsidP="00684488">
          <w:pPr>
            <w:pStyle w:val="Footer"/>
          </w:pPr>
          <w:r w:rsidRPr="00CA3DF1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368FC8CB" wp14:editId="4516DB61">
                    <wp:extent cx="329184" cy="329184"/>
                    <wp:effectExtent l="0" t="0" r="0" b="0"/>
                    <wp:docPr id="16" name="Gruppo 102" descr="Icona posta elettronic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le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uppo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Figura a mano libera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Triangolo isosce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riangolo isosce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riangolo isoscele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8E8D02E" id="Gruppo 102" o:spid="_x0000_s1026" alt="Icona posta elettronica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">
                    <o:lock v:ext="edit" aspectratio="t"/>
                    <v:oval id="Ovale 17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Aa8EA&#10;AADbAAAADwAAAGRycy9kb3ducmV2LnhtbERP32vCMBB+F/wfwgl7EU03mErXVIow8GFs6saej+Zs&#10;g82lJpl2//0yEHy7j+/nFevBduJCPhjHCh7nGQji2mnDjYKvz9fZCkSIyBo7x6TglwKsy/GowFy7&#10;K+/pcoiNSCEcclTQxtjnUoa6JYth7nrixB2dtxgT9I3UHq8p3HbyKcsW0qLh1NBiT5uW6tPhxyqY&#10;elkN/v1Zntk25uNta021+1bqYTJULyAiDfEuvrm3Os1fwv8v6QB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yAGvBAAAA2wAAAA8AAAAAAAAAAAAAAAAAmAIAAGRycy9kb3du&#10;cmV2LnhtbFBLBQYAAAAABAAEAPUAAACGAwAAAAA=&#10;" fillcolor="#99cb38 [3204]" stroked="f" strokeweight="1pt">
                      <v:stroke joinstyle="miter"/>
                    </v:oval>
                    <v:group id="Gruppo 18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Figura a mano libera 19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huMIA&#10;AADbAAAADwAAAGRycy9kb3ducmV2LnhtbERPyW7CMBC9I/EP1iBxA6ccUBtiUNWqhd5aypLjKJ4m&#10;UeKxGxtI/x4jIfU2T2+dbNWbVpyp87VlBQ/TBARxYXXNpYLd99vkEYQPyBpby6TgjzyslsNBhqm2&#10;F/6i8zaUIoawT1FBFYJLpfRFRQb91DriyP3YzmCIsCul7vASw00rZ0kylwZrjg0VOnqpqGi2J6PA&#10;5dw2nwfe/+7X76+ymbl8ffxQajzqnxcgAvXhX3x3b3Sc/wS3X+I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KG4wgAAANsAAAAPAAAAAAAAAAAAAAAAAJgCAABkcnMvZG93&#10;bnJldi54bWxQSwUGAAAAAAQABAD1AAAAhwMAAAAA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angolo isoscele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H4sEA&#10;AADbAAAADwAAAGRycy9kb3ducmV2LnhtbERPz2vCMBS+C/sfwhvsImuquDKqUYbo6LW6Qb09mre2&#10;W/JSmmjrf78cBjt+fL83u8kacaPBd44VLJIUBHHtdMeNgo/z8fkVhA/IGo1jUnAnD7vtw2yDuXYj&#10;l3Q7hUbEEPY5KmhD6HMpfd2SRZ+4njhyX26wGCIcGqkHHGO4NXKZppm02HFsaLGnfUv1z+lqFVTz&#10;y7sZdVaYw7epXKk/V9nLUamnx+ltDSLQFP7Ff+5CK1jG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xR+LBAAAA2wAAAA8AAAAAAAAAAAAAAAAAmAIAAGRycy9kb3du&#10;cmV2LnhtbFBLBQYAAAAABAAEAPUAAACG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angolo isoscele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+ov8YA&#10;AADbAAAADwAAAGRycy9kb3ducmV2LnhtbESPQWvCQBSE74L/YXlCL6KbCEpNXUMMFEqhB61Yentk&#10;X5Ng9m2a3Zr477uC4HGYmW+YTTqYRlyoc7VlBfE8AkFcWF1zqeD4+Tp7BuE8ssbGMim4koN0Ox5t&#10;MNG25z1dDr4UAcIuQQWV920ipSsqMujmtiUO3o/tDPogu1LqDvsAN41cRNFKGqw5LFTYUl5RcT78&#10;GQVf037V/H4vl6c83w372H1k79e1Uk+TIXsB4Wnwj/C9/aYVLGK4fQk/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+ov8YAAADbAAAADwAAAAAAAAAAAAAAAACYAgAAZHJz&#10;L2Rvd25yZXYueG1sUEsFBgAAAAAEAAQA9QAAAIsD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angolo isoscele 22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9Q8EA&#10;AADbAAAADwAAAGRycy9kb3ducmV2LnhtbESPzWrDMBCE74W8g9hAb41cBZrgRglNIJBrfnpfrK1t&#10;Iq1cSbGdPn1UKPQ4zMw3zGozOit6CrH1rOF1VoAgrrxpudZwOe9fliBiQjZoPZOGO0XYrCdPKyyN&#10;H/hI/SnVIkM4lqihSakrpYxVQw7jzHfE2fvywWHKMtTSBBwy3FmpiuJNOmw5LzTY0a6h6nq6OQ3b&#10;xbCU10/Fi+GnUEHN7fy7t1o/T8ePdxCJxvQf/msfjAal4PdL/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2PUP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C0F325" w14:textId="77777777" w:rsidR="00C2098A" w:rsidRDefault="00C2098A" w:rsidP="00684488">
          <w:pPr>
            <w:pStyle w:val="Footer"/>
          </w:pPr>
          <w:r w:rsidRPr="00C2098A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18EAE498" wp14:editId="06505238">
                    <wp:extent cx="329184" cy="329184"/>
                    <wp:effectExtent l="0" t="0" r="13970" b="13970"/>
                    <wp:docPr id="8" name="Gruppo 4" descr="Icona di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erchio attorno al simbolo di Twitter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Simbolo di Twitter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30AFB3E" id="Gruppo 4" o:spid="_x0000_s1026" alt="Icona di Twitter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">
                    <o:lock v:ext="edit" aspectratio="t"/>
                    <v:shape id="Cerchio attorno al simbolo di Twitter" o:spid="_x0000_s1027" style="position:absolute;width:430;height:430;visibility:visible;mso-wrap-style:square;v-text-anchor:top" coordsize="3441,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cxlMQA&#10;AADaAAAADwAAAGRycy9kb3ducmV2LnhtbESPQWvCQBSE70L/w/IEb7pRgpToKsVabA8WouL5Nfua&#10;Dc2+TbNrTPvruwXB4zAz3zDLdW9r0VHrK8cKppMEBHHhdMWlgtPxZfwIwgdkjbVjUvBDHtarh8ES&#10;M+2unFN3CKWIEPYZKjAhNJmUvjBk0U9cQxy9T9daDFG2pdQtXiPc1nKWJHNpseK4YLChjaHi63Cx&#10;Cn67t12ePn9M8/M+NTjf0/by/a7UaNg/LUAE6sM9fGu/agUp/F+JN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3MZTEAAAA2gAAAA8AAAAAAAAAAAAAAAAAmAIAAGRycy9k&#10;b3ducmV2LnhtbFBLBQYAAAAABAAEAPUAAACJAwAAAAA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99cb38 [3204]" strokecolor="#99cb38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imbolo di Twitter" o:spid="_x0000_s1028" style="position:absolute;left:104;top:119;width:238;height:211;visibility:visible;mso-wrap-style:square;v-text-anchor:top" coordsize="1898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6WMMA&#10;AADaAAAADwAAAGRycy9kb3ducmV2LnhtbESPS4vCQBCE78L+h6EXvMhmYg7iZp0EEQKC68HHYY9N&#10;pvPATE/IjBr//Y4geCyq6itqlY+mEzcaXGtZwTyKQRCXVrdcKzifiq8lCOeRNXaWScGDHOTZx2SF&#10;qbZ3PtDt6GsRIOxSVNB436dSurIhgy6yPXHwKjsY9EEOtdQD3gPcdDKJ44U02HJYaLCnTUPl5Xg1&#10;Cr7/+mo9S3a/yUXLovJ7Ggt5VWr6Oa5/QHga/Tv8am+1ggU8r4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+6WMMAAADaAAAADwAAAAAAAAAAAAAAAACYAgAAZHJzL2Rv&#10;d25yZXYueG1sUEsFBgAAAAAEAAQA9QAAAIgDAAAAAA=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0C3C94E8" w14:textId="77777777" w:rsidR="00C2098A" w:rsidRDefault="00C2098A" w:rsidP="00684488">
          <w:pPr>
            <w:pStyle w:val="Footer"/>
          </w:pPr>
          <w:r w:rsidRPr="00C2098A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526EEE42" wp14:editId="04B7317F">
                    <wp:extent cx="329184" cy="329184"/>
                    <wp:effectExtent l="0" t="0" r="13970" b="13970"/>
                    <wp:docPr id="9" name="Gruppo 10" descr="Icona del telefon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erchio attorno al simbolo del telefon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Simbolo del telefono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D5A3AB4" id="Gruppo 10" o:spid="_x0000_s1026" alt="Icona del telefono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">
                    <o:lock v:ext="edit" aspectratio="t"/>
                    <v:shape id="Cerchio attorno al simbolo del telefono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LIcEA&#10;AADbAAAADwAAAGRycy9kb3ducmV2LnhtbESPQWsCQQyF7wX/wxDBW521YCuro4ggtZdCVTyHnbi7&#10;uJOsO6Ou/745FHpLeC/vfVms+tCYO3WxFnYwGWdgiAvxNZcOjoft6wxMTMgeG2Fy8KQIq+XgZYG5&#10;lwf/0H2fSqMhHHN0UKXU5tbGoqKAcSwtsWpn6QImXbvS+g4fGh4a+5Zl7zZgzdpQYUubiorL/hYc&#10;+MLTVD5v8hVmH+G0uWbfYo/OjYb9eg4mUZ/+zX/XO6/4Sq+/6AB2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iyHBAAAA2wAAAA8AAAAAAAAAAAAAAAAAmAIAAGRycy9kb3du&#10;cmV2LnhtbFBLBQYAAAAABAAEAPUAAACGAwAAAAA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99cb38 [3204]" strokecolor="#99cb38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imbolo del telefono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Y6cEA&#10;AADbAAAADwAAAGRycy9kb3ducmV2LnhtbERPzYrCMBC+C/sOYRa8yJr6g5ZqlN1F0YMedH2AoRnb&#10;YjMpSVbr2xtB8DYf3+/Ml62pxZWcrywrGPQTEMS51RUXCk5/668UhA/IGmvLpOBOHpaLj84cM21v&#10;fKDrMRQihrDPUEEZQpNJ6fOSDPq+bYgjd7bOYIjQFVI7vMVwU8thkkykwYpjQ4kN/ZaUX47/RkFP&#10;7i+b8WkkU737WU3SMHWH9VSp7mf7PQMRqA1v8cu91XH+AJ6/x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C2OnBAAAA2wAAAA8AAAAAAAAAAAAAAAAAmAIAAGRycy9kb3du&#10;cmV2LnhtbFBLBQYAAAAABAAEAPUAAACGAwAAAAA=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0B29402E" w14:textId="77777777" w:rsidR="00C2098A" w:rsidRDefault="00C2098A" w:rsidP="00684488">
          <w:pPr>
            <w:pStyle w:val="Footer"/>
          </w:pPr>
          <w:r w:rsidRPr="00C2098A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02F28E9C" wp14:editId="2E55B65D">
                    <wp:extent cx="329184" cy="329184"/>
                    <wp:effectExtent l="0" t="0" r="13970" b="13970"/>
                    <wp:docPr id="12" name="Gruppo 16" descr="Icona di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erchio attorno al simbolo di LinkedIn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Simbolo di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F28F31E" id="Gruppo 16" o:spid="_x0000_s1026" alt="Icona di LinkedI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">
                    <o:lock v:ext="edit" aspectratio="t"/>
                    <v:shape id="Cerchio attorno al simbolo di LinkedIn" o:spid="_x0000_s1027" style="position:absolute;width:431;height:431;visibility:visible;mso-wrap-style:square;v-text-anchor:top" coordsize="3451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4DFMIA&#10;AADbAAAADwAAAGRycy9kb3ducmV2LnhtbERPS2vCQBC+C/6HZYRepO7aQh/RVaRUqkdNAu1tyI5J&#10;MDsbs1tN/70rFLzNx/ec+bK3jThT52vHGqYTBYK4cKbmUkOWrh/fQPiAbLBxTBr+yMNyMRzMMTHu&#10;wjs670MpYgj7BDVUIbSJlL6oyKKfuJY4cgfXWQwRdqU0HV5iuG3kk1Iv0mLNsaHClj4qKo77X6vh&#10;U9Wnr5/83W3HKs1ou/7G13yj9cOoX81ABOrDXfzv3pg4/xluv8QD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3gMUwgAAANsAAAAPAAAAAAAAAAAAAAAAAJgCAABkcnMvZG93&#10;bnJldi54bWxQSwUGAAAAAAQABAD1AAAAhwM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99cb38 [3204]" strokecolor="#99cb38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imbolo di LinkedIn" o:spid="_x0000_s1028" style="position:absolute;left:113;top:102;width:203;height:202;visibility:visible;mso-wrap-style:square;v-text-anchor:top" coordsize="1619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/rsMA&#10;AADbAAAADwAAAGRycy9kb3ducmV2LnhtbERPTWvCQBC9C/6HZYRepG6UIpK6iiiCohWrVjyO2TEJ&#10;ZmdDdtX477uFgrd5vM8ZjmtTiDtVLresoNuJQBAnVuecKjjs5+8DEM4jaywsk4InORiPmo0hxto+&#10;+JvuO5+KEMIuRgWZ92UspUsyMug6tiQO3MVWBn2AVSp1hY8QbgrZi6K+NJhzaMiwpGlGyXV3Mwom&#10;53a93MzW9Jyt+uXP8susT9ujUm+tevIJwlPtX+J/90KH+R/w90s4QI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o/rsMAAADbAAAADwAAAAAAAAAAAAAAAACYAgAAZHJzL2Rv&#10;d25yZXYueG1sUEsFBgAAAAAEAAQA9QAAAIgD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684488" w14:paraId="44F9C74E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Indirizzo di posta elettronica:"/>
            <w:tag w:val="Indirizzo di posta elettronica:"/>
            <w:id w:val="-627010856"/>
            <w:placeholder>
              <w:docPart w:val="6ED91B26FBFE4426A29C7E16A4BA6FF8"/>
            </w:placeholder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Content>
            <w:p w14:paraId="544B19BE" w14:textId="5BEF3EC9" w:rsidR="00684488" w:rsidRPr="00CA3DF1" w:rsidRDefault="00C90355" w:rsidP="00811117">
              <w:pPr>
                <w:pStyle w:val="Footer"/>
              </w:pPr>
              <w:r>
                <w:t>sulakshina@gmail.com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Handle di Twitter:"/>
            <w:tag w:val="Handle di Twitter:"/>
            <w:id w:val="-642033892"/>
            <w:placeholder>
              <w:docPart w:val="BCB3F461E31C41D9A2E21556BB52435E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Content>
            <w:p w14:paraId="6027725A" w14:textId="77777777" w:rsidR="00684488" w:rsidRPr="00C2098A" w:rsidRDefault="00811117" w:rsidP="00811117">
              <w:pPr>
                <w:pStyle w:val="Footer"/>
              </w:pPr>
              <w:r>
                <w:rPr>
                  <w:lang w:bidi="it-IT"/>
                </w:rPr>
                <w:t>Handle di Twitter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no:"/>
            <w:tag w:val="Telefono:"/>
            <w:id w:val="617408819"/>
            <w:placeholder>
              <w:docPart w:val="CDB93A6F8C3E4D54997AA4B91E57F112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645AC8D9" w14:textId="6D69E9C9" w:rsidR="00684488" w:rsidRPr="00C2098A" w:rsidRDefault="004B2A64" w:rsidP="00811117">
              <w:pPr>
                <w:pStyle w:val="Footer"/>
              </w:pPr>
              <w:r>
                <w:t>eebl TELEPHONE: 06 7259 5756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URL di LinkedIn:"/>
            <w:tag w:val="URL di LinkedIn:"/>
            <w:id w:val="-1413995599"/>
            <w:placeholder>
              <w:docPart w:val="0CE7861F9E0E4B0A9E08CC5EF4F24492"/>
            </w:placeholder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09D82B17" w14:textId="77777777" w:rsidR="00684488" w:rsidRPr="00C2098A" w:rsidRDefault="00430CCC" w:rsidP="00811117">
              <w:pPr>
                <w:pStyle w:val="Footer"/>
              </w:pPr>
              <w:r>
                <w:t>MSC@EEBL.UNIROMA2.IT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FCCC9" w14:textId="2B63FBCB" w:rsidR="00C2098A" w:rsidRDefault="00217980" w:rsidP="00217980">
        <w:pPr>
          <w:pStyle w:val="Footer"/>
          <w:rPr>
            <w:noProof/>
          </w:rPr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FC7BDF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4584" w:type="pct"/>
      <w:jc w:val="center"/>
      <w:tblLayout w:type="fixed"/>
      <w:tblLook w:val="04A0" w:firstRow="1" w:lastRow="0" w:firstColumn="1" w:lastColumn="0" w:noHBand="0" w:noVBand="1"/>
      <w:tblDescription w:val="Tabella layout piè di pagina"/>
    </w:tblPr>
    <w:tblGrid>
      <w:gridCol w:w="1133"/>
      <w:gridCol w:w="2267"/>
      <w:gridCol w:w="284"/>
      <w:gridCol w:w="2551"/>
      <w:gridCol w:w="427"/>
      <w:gridCol w:w="2124"/>
      <w:gridCol w:w="569"/>
    </w:tblGrid>
    <w:tr w:rsidR="00430CCC" w14:paraId="347A1625" w14:textId="77777777" w:rsidTr="008604D0">
      <w:trPr>
        <w:gridBefore w:val="1"/>
        <w:gridAfter w:val="1"/>
        <w:wBefore w:w="1134" w:type="dxa"/>
        <w:wAfter w:w="569" w:type="dxa"/>
        <w:jc w:val="center"/>
      </w:trPr>
      <w:tc>
        <w:tcPr>
          <w:tcW w:w="2551" w:type="dxa"/>
          <w:gridSpan w:val="2"/>
          <w:tcMar>
            <w:top w:w="648" w:type="dxa"/>
            <w:left w:w="115" w:type="dxa"/>
            <w:bottom w:w="0" w:type="dxa"/>
            <w:right w:w="115" w:type="dxa"/>
          </w:tcMar>
        </w:tcPr>
        <w:p w14:paraId="7539D273" w14:textId="3D487589" w:rsidR="00430CCC" w:rsidRDefault="004B2A64" w:rsidP="004B2A64">
          <w:pPr>
            <w:pStyle w:val="Footer"/>
            <w:jc w:val="left"/>
          </w:pPr>
          <w:r>
            <w:t xml:space="preserve">   </w:t>
          </w:r>
          <w:r w:rsidR="00430CCC" w:rsidRPr="00CA3DF1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2941D067" wp14:editId="5CE4B5E4">
                    <wp:extent cx="329184" cy="329184"/>
                    <wp:effectExtent l="0" t="0" r="0" b="0"/>
                    <wp:docPr id="27" name="Gruppo 102" descr="Icona posta elettronic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le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uppo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Figura a mano libera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riangolo isosce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riangolo isosce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Triangolo isoscele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D4EB73E" id="Gruppo 102" o:spid="_x0000_s1026" alt="Icona posta elettronica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">
                    <o:lock v:ext="edit" aspectratio="t"/>
                    <v:oval id="Ovale 28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FepMAA&#10;AADbAAAADwAAAGRycy9kb3ducmV2LnhtbERPz2vCMBS+D/Y/hDfwMmxqYUOqUcpg4EHcVsXzo3m2&#10;Yc1Ll8Ra//vlMNjx4/u93k62FyP5YBwrWGQ5COLGacOtgtPxfb4EESKyxt4xKbhTgO3m8WGNpXY3&#10;/qKxjq1IIRxKVNDFOJRShqYjiyFzA3HiLs5bjAn6VmqPtxRue1nk+au0aDg1dDjQW0fNd321Cp69&#10;rCZ/eJE/bFvzsd9ZU32elZo9TdUKRKQp/ov/3DutoEhj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AFepMAAAADbAAAADwAAAAAAAAAAAAAAAACYAgAAZHJzL2Rvd25y&#10;ZXYueG1sUEsFBgAAAAAEAAQA9QAAAIUDAAAAAA==&#10;" fillcolor="#99cb38 [3204]" stroked="f" strokeweight="1pt">
                      <v:stroke joinstyle="miter"/>
                    </v:oval>
                    <v:group id="Gruppo 29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igura a mano libera 30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URcEA&#10;AADbAAAADwAAAGRycy9kb3ducmV2LnhtbERPz2vCMBS+D/wfwhN2W9M5EOlMZUyceps6tx4fzVtb&#10;2rxkTdTuvzcHwePH93u+GEwnztT7xrKC5yQFQVxa3XCl4OuwepqB8AFZY2eZFPyTh0U+ephjpu2F&#10;d3Teh0rEEPYZKqhDcJmUvqzJoE+sI47cr+0Nhgj7SuoeLzHcdHKSplNpsOHYUKOj95rKdn8yClzB&#10;Xfv5zce/4/pjKduJK9Y/W6Uex8PbK4hAQ7iLb+6NVvAS18cv8QfI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vVEXBAAAA2wAAAA8AAAAAAAAAAAAAAAAAmAIAAGRycy9kb3du&#10;cmV2LnhtbFBLBQYAAAAABAAEAPUAAACGAwAAAAA=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angolo isoscele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0pMQA&#10;AADbAAAADwAAAGRycy9kb3ducmV2LnhtbESPzWrDMBCE74W8g9hCLyWR0zYmOJZDKE3JNX+Q3BZr&#10;YzuVVsZSY/ftq0Ihx2FmvmHy5WCNuFHnG8cKppMEBHHpdMOVgsN+PZ6D8AFZo3FMCn7Iw7IYPeSY&#10;adfzlm67UIkIYZ+hgjqENpPSlzVZ9BPXEkfv4jqLIcqukrrDPsKtkS9JkkqLDceFGlt6r6n82n1b&#10;Bafn86fpdboxH1dzclt9fEtna6WeHofVAkSgIdzD/+2NVvA6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kdKTEAAAA2wAAAA8AAAAAAAAAAAAAAAAAmAIAAGRycy9k&#10;b3ducmV2LnhtbFBLBQYAAAAABAAEAPUAAACJ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angolo isoscele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SgFcUA&#10;AADbAAAADwAAAGRycy9kb3ducmV2LnhtbESPQWvCQBSE70L/w/IEL6IbFUVTV9GAIEIP2qJ4e2Rf&#10;k2D2bZpdTfz3XaHQ4zAz3zDLdWtK8aDaFZYVjIYRCOLU6oIzBV+fu8EchPPIGkvLpOBJDtart84S&#10;Y20bPtLj5DMRIOxiVJB7X8VSujQng25oK+LgfdvaoA+yzqSusQlwU8pxFM2kwYLDQo4VJTmlt9Pd&#10;KLj0m1n5c51Oz0mybY8j97E5PBdK9brt5h2Ep9b/h//ae61gMobX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KAVxQAAANsAAAAPAAAAAAAAAAAAAAAAAJgCAABkcnMv&#10;ZG93bnJldi54bWxQSwUGAAAAAAQABAD1AAAAigMAAAAA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angolo isoscele 33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OBcEA&#10;AADbAAAADwAAAGRycy9kb3ducmV2LnhtbESPQWvCQBSE7wX/w/IEb3VjAlWiq1hB6FXb3h/Z1yS4&#10;+zbubpPUX+8WBI/DzHzDbHajNaInH1rHChbzDARx5XTLtYKvz+PrCkSIyBqNY1LwRwF228nLBkvt&#10;Bj5Rf461SBAOJSpoYuxKKUPVkMUwdx1x8n6ctxiT9LXUHocEt0bmWfYmLbacFhrs6NBQdTn/WgXv&#10;y2ElL985L4dblvu8MMW1N0rNpuN+DSLSGJ/hR/tDKygK+P+Sfo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jDgX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55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64B76C5" w14:textId="3535E68B" w:rsidR="00430CCC" w:rsidRDefault="004B2A64" w:rsidP="00E70DFB">
          <w:pPr>
            <w:pStyle w:val="Footer"/>
            <w:tabs>
              <w:tab w:val="left" w:pos="735"/>
              <w:tab w:val="center" w:pos="1160"/>
            </w:tabs>
          </w:pPr>
          <w:r>
            <w:t xml:space="preserve">   </w:t>
          </w:r>
          <w:r w:rsidR="00430CCC" w:rsidRPr="00C2098A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4D22C7B1" wp14:editId="4A539F4D">
                    <wp:extent cx="329184" cy="329184"/>
                    <wp:effectExtent l="0" t="0" r="13970" b="13970"/>
                    <wp:docPr id="37" name="Gruppo 10" descr="Icona del telefon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erchio attorno al simbolo del telefon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Simbolo del telefono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040D5" id="Gruppo 10" o:spid="_x0000_s1026" alt="Icona del telefono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">
                    <o:lock v:ext="edit" aspectratio="t"/>
                    <v:shape id="Cerchio attorno al simbolo del telefono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bR8AA&#10;AADbAAAADwAAAGRycy9kb3ducmV2LnhtbERPTWvCQBC9C/6HZYTedKOlNqSuIkJpeymYhp6H7JgE&#10;szMxuybpv+8eCj0+3vfuMLlWDdT7RtjAepWAIi7FNlwZKL5elykoH5AttsJk4Ic8HPbz2Q4zKyOf&#10;achDpWII+wwN1CF0mda+rMmhX0lHHLmL9A5DhH2lbY9jDHet3iTJVjtsODbU2NGppvKa350BW1p6&#10;kre7fLj02X2fbsmn6MKYh8V0fAEVaAr/4j/3uzXwGMfGL/EH6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rbR8AAAADbAAAADwAAAAAAAAAAAAAAAACYAgAAZHJzL2Rvd25y&#10;ZXYueG1sUEsFBgAAAAAEAAQA9QAAAIUD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99cb38 [3204]" strokecolor="#99cb38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imbolo del telefono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j8UA&#10;AADbAAAADwAAAGRycy9kb3ducmV2LnhtbESPQWvCQBSE7wX/w/IEL6XZqEXTmFVaqdSDHrT+gEf2&#10;NQlm34bdVdN/7wqFHoeZ+YYpVr1pxZWcbywrGCcpCOLS6oYrBafvzUsGwgdkja1lUvBLHlbLwVOB&#10;ubY3PtD1GCoRIexzVFCH0OVS+rImgz6xHXH0fqwzGKJ0ldQObxFuWjlJ05k02HBcqLGjdU3l+Xgx&#10;Cp7l/vz1eprKTO8+PmdZmLvDZq7UaNi/L0AE6sN/+K+91Qqmb/D4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YiPxQAAANsAAAAPAAAAAAAAAAAAAAAAAJgCAABkcnMv&#10;ZG93bnJldi54bWxQSwUGAAAAAAQABAD1AAAAigM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551" w:type="dxa"/>
          <w:gridSpan w:val="2"/>
          <w:tcMar>
            <w:top w:w="648" w:type="dxa"/>
            <w:left w:w="115" w:type="dxa"/>
            <w:bottom w:w="0" w:type="dxa"/>
            <w:right w:w="115" w:type="dxa"/>
          </w:tcMar>
        </w:tcPr>
        <w:p w14:paraId="58183A1C" w14:textId="2B94BC5D" w:rsidR="00430CCC" w:rsidRDefault="004B2A64" w:rsidP="00E70DFB">
          <w:pPr>
            <w:pStyle w:val="Footer"/>
          </w:pPr>
          <w:r>
            <w:t xml:space="preserve">                 </w:t>
          </w:r>
          <w:r w:rsidR="00430CCC" w:rsidRPr="00CA3DF1"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05132A30" wp14:editId="4B46256A">
                    <wp:extent cx="329184" cy="329184"/>
                    <wp:effectExtent l="0" t="0" r="0" b="0"/>
                    <wp:docPr id="5" name="Gruppo 102" descr="Icona posta elettronic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7" name="Ovale 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" name="Gruppo 15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23" name="Figura a mano libera 23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Triangolo isosce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Triangolo isosce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Triangolo isoscele 26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A8F04" id="Gruppo 102" o:spid="_x0000_s1026" alt="Icona posta elettronica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">
                    <o:lock v:ext="edit" aspectratio="t"/>
                    <v:oval id="Ovale 7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JnsIA&#10;AADaAAAADwAAAGRycy9kb3ducmV2LnhtbESPQWsCMRSE7wX/Q3iCl1KzCrZlNcoiCB5EWxXPj83r&#10;bujmZU2irv/eCIUeh5n5hpktOtuIK/lgHCsYDTMQxKXThisFx8Pq7RNEiMgaG8ek4E4BFvPeywxz&#10;7W78Tdd9rESCcMhRQR1jm0sZyposhqFriZP347zFmKSvpPZ4S3DbyHGWvUuLhtNCjS0tayp/9xer&#10;4NXLovPbiTyzrcxus7am+DopNeh3xRREpC7+h//aa63gA55X0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cmewgAAANoAAAAPAAAAAAAAAAAAAAAAAJgCAABkcnMvZG93&#10;bnJldi54bWxQSwUGAAAAAAQABAD1AAAAhwMAAAAA&#10;" fillcolor="#99cb38 [3204]" stroked="f" strokeweight="1pt">
                      <v:stroke joinstyle="miter"/>
                    </v:oval>
                    <v:group id="Gruppo 15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v:shape id="Figura a mano libera 23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c78QA&#10;AADbAAAADwAAAGRycy9kb3ducmV2LnhtbESPT2vCQBTE74V+h+UVvDWbRpASXUVa6p9ba7X1+Mg+&#10;k5Ds2zW7avrtXUHocZiZ3zCTWW9acabO15YVvCQpCOLC6ppLBdvvj+dXED4ga2wtk4I/8jCbPj5M&#10;MNf2wl903oRSRAj7HBVUIbhcSl9UZNAn1hFH72A7gyHKrpS6w0uEm1ZmaTqSBmuOCxU6equoaDYn&#10;o8DtuW0+f3h33C0X77LJ3H75u1Zq8NTPxyAC9eE/fG+vtIJsCLcv8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kXO/EAAAA2wAAAA8AAAAAAAAAAAAAAAAAmAIAAGRycy9k&#10;b3ducmV2LnhtbFBLBQYAAAAABAAEAPUAAACJAwAAAAA=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angolo isoscele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B4cMA&#10;AADbAAAADwAAAGRycy9kb3ducmV2LnhtbESPT4vCMBTE7wt+h/CEvSyarrhFqlFk0cWr/0Bvj+bZ&#10;VpOX0kRbv71ZWNjjMDO/YWaLzhrxoMZXjhV8DhMQxLnTFRcKDvv1YALCB2SNxjEpeJKHxbz3NsNM&#10;u5a39NiFQkQI+wwVlCHUmZQ+L8miH7qaOHoX11gMUTaF1A22EW6NHCVJKi1WHBdKrOm7pPy2u1sF&#10;p4/zj2l1ujGrqzm5rT6O06+1Uu/9bjkFEagL/+G/9kYrGI3h9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pB4cMAAADbAAAADwAAAAAAAAAAAAAAAACYAgAAZHJzL2Rv&#10;d25yZXYueG1sUEsFBgAAAAAEAAQA9QAAAIgD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angolo isoscele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uvMYA&#10;AADbAAAADwAAAGRycy9kb3ducmV2LnhtbESPQWvCQBSE74X+h+UVvBSzUYhodBUbEEqhB7VUvD2y&#10;zyQ0+zZmVxP/fVcQPA4z8w2zWPWmFldqXWVZwSiKQRDnVldcKPjZb4ZTEM4ja6wtk4IbOVgtX18W&#10;mGrb8ZauO1+IAGGXooLS+yaV0uUlGXSRbYiDd7KtQR9kW0jdYhfgppbjOJ5IgxWHhRIbykrK/3YX&#10;o+Dw3k3q8zFJfrPso9+O3Pf66zZTavDWr+cgPPX+GX60P7WCcQL3L+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SuvMYAAADbAAAADwAAAAAAAAAAAAAAAACYAgAAZHJz&#10;L2Rvd25yZXYueG1sUEsFBgAAAAAEAAQA9QAAAIsD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angolo isoscele 26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7QMEA&#10;AADbAAAADwAAAGRycy9kb3ducmV2LnhtbESPwWrDMBBE74X+g9hCbo1cBRLjRglpIZBr0ua+WFvb&#10;RFo5kmo7/foqUOhxmJk3zHo7OSsGCrHzrOFlXoAgrr3puNHw+bF/LkHEhGzQeiYNN4qw3Tw+rLEy&#10;fuQjDafUiAzhWKGGNqW+kjLWLTmMc98TZ+/LB4cpy9BIE3DMcGelKoqldNhxXmixp/eW6svp22l4&#10;W42lvJwVr8afQgW1sIvrYLWePU27VxCJpvQf/msfjAa1hPuX/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O0D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</w:tr>
    <w:tr w:rsidR="00430CCC" w14:paraId="6C01AE66" w14:textId="77777777" w:rsidTr="008604D0">
      <w:trPr>
        <w:jc w:val="center"/>
      </w:trPr>
      <w:tc>
        <w:tcPr>
          <w:tcW w:w="3401" w:type="dxa"/>
          <w:gridSpan w:val="2"/>
          <w:tcMar>
            <w:top w:w="144" w:type="dxa"/>
            <w:left w:w="115" w:type="dxa"/>
            <w:right w:w="115" w:type="dxa"/>
          </w:tcMar>
        </w:tcPr>
        <w:p w14:paraId="4AB05857" w14:textId="79F4FBCD" w:rsidR="00430CCC" w:rsidRPr="00CA3DF1" w:rsidRDefault="00000000" w:rsidP="008604D0">
          <w:pPr>
            <w:pStyle w:val="Footer"/>
          </w:pPr>
          <w:sdt>
            <w:sdtPr>
              <w:rPr>
                <w:lang w:bidi="it-IT"/>
              </w:rPr>
              <w:alias w:val="Indirizzo di posta elettronica:"/>
              <w:tag w:val="Indirizzo di posta elettronica:"/>
              <w:id w:val="-1689822732"/>
              <w:placeholder>
                <w:docPart w:val="54FA1B31F8874894B38C3DB076268B8C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Content>
              <w:r w:rsidR="00C90355">
                <w:rPr>
                  <w:lang w:bidi="it-IT"/>
                </w:rPr>
                <w:t>sulakshina@gmail.com</w:t>
              </w:r>
            </w:sdtContent>
          </w:sdt>
        </w:p>
      </w:tc>
      <w:tc>
        <w:tcPr>
          <w:tcW w:w="3262" w:type="dxa"/>
          <w:gridSpan w:val="3"/>
          <w:tcMar>
            <w:top w:w="144" w:type="dxa"/>
            <w:left w:w="115" w:type="dxa"/>
            <w:right w:w="115" w:type="dxa"/>
          </w:tcMar>
        </w:tcPr>
        <w:sdt>
          <w:sdtPr>
            <w:alias w:val="Telefono:"/>
            <w:tag w:val="Telefono:"/>
            <w:id w:val="-389655527"/>
            <w:placeholder>
              <w:docPart w:val="0CE7861F9E0E4B0A9E08CC5EF4F24492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6A39E5B5" w14:textId="71A1BEE7" w:rsidR="00430CCC" w:rsidRPr="00C2098A" w:rsidRDefault="00470732" w:rsidP="004E5068">
              <w:pPr>
                <w:pStyle w:val="Footer"/>
              </w:pPr>
              <w:r>
                <w:t>eebl</w:t>
              </w:r>
              <w:r w:rsidR="004B2A64">
                <w:t xml:space="preserve"> TELEPHONE</w:t>
              </w:r>
              <w:r>
                <w:t>: 06</w:t>
              </w:r>
              <w:r w:rsidR="00732962">
                <w:t xml:space="preserve"> </w:t>
              </w:r>
              <w:r>
                <w:t>7259</w:t>
              </w:r>
              <w:r w:rsidR="00732962">
                <w:t xml:space="preserve"> </w:t>
              </w:r>
              <w:r>
                <w:t>57</w:t>
              </w:r>
              <w:r w:rsidR="004B2A64">
                <w:t>56</w:t>
              </w:r>
            </w:p>
          </w:sdtContent>
        </w:sdt>
      </w:tc>
      <w:tc>
        <w:tcPr>
          <w:tcW w:w="2693" w:type="dxa"/>
          <w:gridSpan w:val="2"/>
          <w:tcMar>
            <w:top w:w="144" w:type="dxa"/>
            <w:left w:w="115" w:type="dxa"/>
            <w:right w:w="115" w:type="dxa"/>
          </w:tcMar>
        </w:tcPr>
        <w:sdt>
          <w:sdtPr>
            <w:alias w:val="URL di LinkedIn:"/>
            <w:tag w:val="URL di LinkedIn:"/>
            <w:id w:val="-1529023829"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4A2E445E" w14:textId="77777777" w:rsidR="00430CCC" w:rsidRPr="00C2098A" w:rsidRDefault="00430CCC" w:rsidP="00430CCC">
              <w:pPr>
                <w:pStyle w:val="Footer"/>
              </w:pPr>
              <w:r>
                <w:t>MSC@EEBL.UNIROMA2.IT</w:t>
              </w:r>
            </w:p>
          </w:sdtContent>
        </w:sdt>
      </w:tc>
    </w:tr>
  </w:tbl>
  <w:p w14:paraId="178C809C" w14:textId="77777777" w:rsidR="00217980" w:rsidRDefault="00217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F1C17D" w14:textId="77777777" w:rsidR="00CC1618" w:rsidRDefault="00CC1618" w:rsidP="00713050">
      <w:pPr>
        <w:spacing w:line="240" w:lineRule="auto"/>
      </w:pPr>
      <w:r>
        <w:separator/>
      </w:r>
    </w:p>
  </w:footnote>
  <w:footnote w:type="continuationSeparator" w:id="0">
    <w:p w14:paraId="0E201A39" w14:textId="77777777" w:rsidR="00CC1618" w:rsidRDefault="00CC1618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ella layout intestazione pagina di continuazione"/>
    </w:tblPr>
    <w:tblGrid>
      <w:gridCol w:w="3687"/>
      <w:gridCol w:w="6517"/>
    </w:tblGrid>
    <w:tr w:rsidR="001A5CA9" w:rsidRPr="004B2A64" w14:paraId="2369392F" w14:textId="77777777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14:paraId="52C6AB35" w14:textId="77777777" w:rsidR="001A5CA9" w:rsidRPr="00F207C0" w:rsidRDefault="00E02DCD" w:rsidP="001A5CA9">
          <w:pPr>
            <w:pStyle w:val="Iniziali"/>
          </w:pPr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3461556E" wp14:editId="1517366E">
                    <wp:simplePos x="0" y="0"/>
                    <wp:positionH relativeFrom="column">
                      <wp:posOffset>635</wp:posOffset>
                    </wp:positionH>
                    <wp:positionV relativeFrom="page">
                      <wp:posOffset>-463550</wp:posOffset>
                    </wp:positionV>
                    <wp:extent cx="6665595" cy="1771015"/>
                    <wp:effectExtent l="0" t="0" r="9525" b="635"/>
                    <wp:wrapNone/>
                    <wp:docPr id="3" name="Gruppo 3" descr="Immagine intestazione pagina continuazion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595" cy="1771015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ttangolo rosso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erchio bianco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Cerchio rosso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1531BE2" id="Gruppo 3" o:spid="_x0000_s1026" alt="Immagine intestazione pagina continuazione" style="position:absolute;margin-left:.05pt;margin-top:-36.5pt;width:524.85pt;height:139.45pt;z-index:-251657216;mso-width-percent:858;mso-position-vertical-relative:page;mso-width-percent:858" coordsize="66655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">
                    <v:rect id="Rettangolo rosso" o:spid="_x0000_s1027" style="position:absolute;left:11334;top:4191;width:55321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a6MUA&#10;AADbAAAADwAAAGRycy9kb3ducmV2LnhtbESPQWvCQBSE7wX/w/KE3pqNhla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VroxQAAANsAAAAPAAAAAAAAAAAAAAAAAJgCAABkcnMv&#10;ZG93bnJldi54bWxQSwUGAAAAAAQABAD1AAAAigMAAAAA&#10;" fillcolor="#99cb38 [3204]" stroked="f" strokeweight="1pt"/>
                    <v:oval id="Cerchio bianco" o:spid="_x0000_s1028" style="position:absolute;left:571;top:571;width:17044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3+8YA&#10;AADbAAAADwAAAGRycy9kb3ducmV2LnhtbESPQWvCQBSE74L/YXmCt7qxklKiq4hWKVhbGgult0f2&#10;NQlm34bd1aT/vlsoeBxm5htmsepNI67kfG1ZwXSSgCAurK65VPBx2t09gvABWWNjmRT8kIfVcjhY&#10;YKZtx+90zUMpIoR9hgqqENpMSl9UZNBPbEscvW/rDIYoXSm1wy7CTSPvk+RBGqw5LlTY0qai4pxf&#10;jIKXz9fzzKX77dvx6dDlySyt88OXUuNRv56DCNSHW/i//awVpCn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93+8YAAADbAAAADwAAAAAAAAAAAAAAAACYAgAAZHJz&#10;L2Rvd25yZXYueG1sUEsFBgAAAAAEAAQA9QAAAIsDAAAAAA==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Cerchio rosso" o:spid="_x0000_s1029" type="#_x0000_t23" style="position:absolute;width:18103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j8MYA&#10;AADbAAAADwAAAGRycy9kb3ducmV2LnhtbESPT0sDMRTE7wW/Q3gFL2Kz9R+yNi2rYim9iFXo9bl5&#10;3SxuXkISu9t++kYQehxm5jfMbDHYTuwpxNaxgumkAEFcO91yo+Dr8+36EURMyBo7x6TgQBEW84vR&#10;DEvtev6g/SY1IkM4lqjApORLKWNtyGKcOE+cvZ0LFlOWoZE6YJ/htpM3RfEgLbacFwx6ejFU/2x+&#10;rYLj9+vzVeVvl+vQL6d+W5ntexqUuhwP1ROIREM6h//bK63g/g7+vuQfI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ej8MYAAADbAAAADwAAAAAAAAAAAAAAAACYAgAAZHJz&#10;L2Rvd25yZXYueG1sUEsFBgAAAAAEAAQA9QAAAIsDAAAAAA==&#10;" adj="626" fillcolor="#99cb38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alias w:val="Iniziali:"/>
              <w:tag w:val="Iniziali:"/>
              <w:id w:val="-966040876"/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Content>
              <w:r w:rsidR="0017443F">
                <w:t>eebl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Tabella layout intestazione"/>
          </w:tblPr>
          <w:tblGrid>
            <w:gridCol w:w="6517"/>
          </w:tblGrid>
          <w:tr w:rsidR="001A5CA9" w:rsidRPr="004B2A64" w14:paraId="1AC192DD" w14:textId="77777777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14:paraId="2AA2F02A" w14:textId="64BE519C" w:rsidR="001A5CA9" w:rsidRPr="00732962" w:rsidRDefault="00000000" w:rsidP="001A5CA9">
                <w:pPr>
                  <w:pStyle w:val="Heading1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Nome:"/>
                    <w:tag w:val="Nom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Content>
                    <w:r w:rsidR="00D8220D">
                      <w:rPr>
                        <w:lang w:val="en-US"/>
                      </w:rPr>
                      <w:t>REFRESHER COURSE SYLLABUS 2026</w:t>
                    </w:r>
                  </w:sdtContent>
                </w:sdt>
              </w:p>
              <w:p w14:paraId="47E441EA" w14:textId="3EB11203" w:rsidR="001A5CA9" w:rsidRPr="00732962" w:rsidRDefault="00000000" w:rsidP="001A5CA9">
                <w:pPr>
                  <w:pStyle w:val="Heading2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Professione o settore:"/>
                    <w:tag w:val="Professione o settore:"/>
                    <w:id w:val="1972160614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Content>
                    <w:r w:rsidR="00EF6F64" w:rsidRPr="00732962">
                      <w:rPr>
                        <w:lang w:val="en-US"/>
                      </w:rPr>
                      <w:t>MACROECONOMICS</w:t>
                    </w:r>
                  </w:sdtContent>
                </w:sdt>
                <w:r w:rsidR="00E12C60" w:rsidRPr="00732962">
                  <w:rPr>
                    <w:lang w:val="en-US" w:bidi="it-IT"/>
                  </w:rPr>
                  <w:t xml:space="preserve"> | </w:t>
                </w:r>
                <w:sdt>
                  <w:sdtPr>
                    <w:rPr>
                      <w:lang w:val="en-US"/>
                    </w:rPr>
                    <w:alias w:val="Collegamento ad altre proprietà online:"/>
                    <w:tag w:val="Collegamento ad altre proprietà online:"/>
                    <w:id w:val="-1229059816"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Content>
                    <w:r w:rsidR="00C90355">
                      <w:rPr>
                        <w:lang w:val="en-US"/>
                      </w:rPr>
                      <w:t>Uliana sulakshina</w:t>
                    </w:r>
                  </w:sdtContent>
                </w:sdt>
              </w:p>
            </w:tc>
          </w:tr>
        </w:tbl>
        <w:p w14:paraId="0F2BEE7F" w14:textId="77777777" w:rsidR="001A5CA9" w:rsidRPr="00732962" w:rsidRDefault="001A5CA9" w:rsidP="001A5CA9">
          <w:pPr>
            <w:rPr>
              <w:lang w:val="en-US"/>
            </w:rPr>
          </w:pPr>
        </w:p>
      </w:tc>
    </w:tr>
  </w:tbl>
  <w:p w14:paraId="16C378A6" w14:textId="77777777" w:rsidR="00217980" w:rsidRPr="00732962" w:rsidRDefault="00217980" w:rsidP="001A5CA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249A1"/>
    <w:multiLevelType w:val="hybridMultilevel"/>
    <w:tmpl w:val="DDCA4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E5394"/>
    <w:multiLevelType w:val="hybridMultilevel"/>
    <w:tmpl w:val="40AC5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E51EE"/>
    <w:multiLevelType w:val="hybridMultilevel"/>
    <w:tmpl w:val="DF16DBBE"/>
    <w:lvl w:ilvl="0" w:tplc="9B2A0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C2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2D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E0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161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4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6D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2C7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F20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FC641C"/>
    <w:multiLevelType w:val="hybridMultilevel"/>
    <w:tmpl w:val="81725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966839">
    <w:abstractNumId w:val="1"/>
  </w:num>
  <w:num w:numId="2" w16cid:durableId="1393775959">
    <w:abstractNumId w:val="0"/>
  </w:num>
  <w:num w:numId="3" w16cid:durableId="2012757545">
    <w:abstractNumId w:val="2"/>
  </w:num>
  <w:num w:numId="4" w16cid:durableId="193154312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05"/>
    <w:rsid w:val="00010728"/>
    <w:rsid w:val="00024789"/>
    <w:rsid w:val="00055AF6"/>
    <w:rsid w:val="00061FD3"/>
    <w:rsid w:val="000849E6"/>
    <w:rsid w:val="00086F17"/>
    <w:rsid w:val="00091382"/>
    <w:rsid w:val="000B0619"/>
    <w:rsid w:val="000B4509"/>
    <w:rsid w:val="000B61CA"/>
    <w:rsid w:val="000D734F"/>
    <w:rsid w:val="000E6683"/>
    <w:rsid w:val="000F7610"/>
    <w:rsid w:val="00112905"/>
    <w:rsid w:val="00114ED7"/>
    <w:rsid w:val="00121139"/>
    <w:rsid w:val="00140B0E"/>
    <w:rsid w:val="0017443F"/>
    <w:rsid w:val="00174891"/>
    <w:rsid w:val="001A5CA9"/>
    <w:rsid w:val="001B2AC1"/>
    <w:rsid w:val="001B403A"/>
    <w:rsid w:val="00204C7C"/>
    <w:rsid w:val="00217980"/>
    <w:rsid w:val="00257ED7"/>
    <w:rsid w:val="002654E0"/>
    <w:rsid w:val="00271662"/>
    <w:rsid w:val="0027404F"/>
    <w:rsid w:val="00293B83"/>
    <w:rsid w:val="002B091C"/>
    <w:rsid w:val="002C2CDD"/>
    <w:rsid w:val="002C3D91"/>
    <w:rsid w:val="002D45C6"/>
    <w:rsid w:val="002F03FA"/>
    <w:rsid w:val="002F6469"/>
    <w:rsid w:val="00301CEC"/>
    <w:rsid w:val="00303439"/>
    <w:rsid w:val="003064A3"/>
    <w:rsid w:val="00313E86"/>
    <w:rsid w:val="00333CD3"/>
    <w:rsid w:val="00340365"/>
    <w:rsid w:val="00342B64"/>
    <w:rsid w:val="00350A0B"/>
    <w:rsid w:val="00364079"/>
    <w:rsid w:val="003C5528"/>
    <w:rsid w:val="003F18EE"/>
    <w:rsid w:val="004077FB"/>
    <w:rsid w:val="00424DD9"/>
    <w:rsid w:val="00430CCC"/>
    <w:rsid w:val="00437CB9"/>
    <w:rsid w:val="00452DB7"/>
    <w:rsid w:val="0046104A"/>
    <w:rsid w:val="00470732"/>
    <w:rsid w:val="004717C5"/>
    <w:rsid w:val="00472E32"/>
    <w:rsid w:val="004B2A64"/>
    <w:rsid w:val="004C43D3"/>
    <w:rsid w:val="004C547E"/>
    <w:rsid w:val="004E5068"/>
    <w:rsid w:val="004F52D0"/>
    <w:rsid w:val="005037F7"/>
    <w:rsid w:val="00523479"/>
    <w:rsid w:val="00543DB7"/>
    <w:rsid w:val="00561461"/>
    <w:rsid w:val="005729B0"/>
    <w:rsid w:val="00585CCC"/>
    <w:rsid w:val="00607317"/>
    <w:rsid w:val="00611548"/>
    <w:rsid w:val="00641630"/>
    <w:rsid w:val="00643CFA"/>
    <w:rsid w:val="00684488"/>
    <w:rsid w:val="006A3CE7"/>
    <w:rsid w:val="006B6952"/>
    <w:rsid w:val="006C4C50"/>
    <w:rsid w:val="006D74C3"/>
    <w:rsid w:val="006D76B1"/>
    <w:rsid w:val="006E2280"/>
    <w:rsid w:val="007006D4"/>
    <w:rsid w:val="00713050"/>
    <w:rsid w:val="00732962"/>
    <w:rsid w:val="00741125"/>
    <w:rsid w:val="00746F7F"/>
    <w:rsid w:val="007569C1"/>
    <w:rsid w:val="00760D7D"/>
    <w:rsid w:val="00763832"/>
    <w:rsid w:val="007A77A7"/>
    <w:rsid w:val="007B14FF"/>
    <w:rsid w:val="007B7151"/>
    <w:rsid w:val="007C4155"/>
    <w:rsid w:val="007D2696"/>
    <w:rsid w:val="00811117"/>
    <w:rsid w:val="00820F4A"/>
    <w:rsid w:val="00840F82"/>
    <w:rsid w:val="00841146"/>
    <w:rsid w:val="008604D0"/>
    <w:rsid w:val="0088504C"/>
    <w:rsid w:val="0089382B"/>
    <w:rsid w:val="008A1907"/>
    <w:rsid w:val="008A4851"/>
    <w:rsid w:val="008C6BCA"/>
    <w:rsid w:val="008C7B50"/>
    <w:rsid w:val="00905BF1"/>
    <w:rsid w:val="00906DAD"/>
    <w:rsid w:val="00915AC2"/>
    <w:rsid w:val="009B3C40"/>
    <w:rsid w:val="00A01F62"/>
    <w:rsid w:val="00A0562F"/>
    <w:rsid w:val="00A24468"/>
    <w:rsid w:val="00A27607"/>
    <w:rsid w:val="00A42540"/>
    <w:rsid w:val="00A50939"/>
    <w:rsid w:val="00AA6A40"/>
    <w:rsid w:val="00AB3573"/>
    <w:rsid w:val="00AC63DF"/>
    <w:rsid w:val="00AC723C"/>
    <w:rsid w:val="00B5664D"/>
    <w:rsid w:val="00B76873"/>
    <w:rsid w:val="00BA1846"/>
    <w:rsid w:val="00BA5B40"/>
    <w:rsid w:val="00BD0206"/>
    <w:rsid w:val="00BF1322"/>
    <w:rsid w:val="00C166DB"/>
    <w:rsid w:val="00C2098A"/>
    <w:rsid w:val="00C45D83"/>
    <w:rsid w:val="00C508C0"/>
    <w:rsid w:val="00C5444A"/>
    <w:rsid w:val="00C612DA"/>
    <w:rsid w:val="00C61995"/>
    <w:rsid w:val="00C63056"/>
    <w:rsid w:val="00C7741E"/>
    <w:rsid w:val="00C875AB"/>
    <w:rsid w:val="00C90355"/>
    <w:rsid w:val="00CA3DF1"/>
    <w:rsid w:val="00CA4581"/>
    <w:rsid w:val="00CC1618"/>
    <w:rsid w:val="00CE18D5"/>
    <w:rsid w:val="00CF31E0"/>
    <w:rsid w:val="00CF335F"/>
    <w:rsid w:val="00D04109"/>
    <w:rsid w:val="00D76139"/>
    <w:rsid w:val="00D8220D"/>
    <w:rsid w:val="00DB21C2"/>
    <w:rsid w:val="00DC3B21"/>
    <w:rsid w:val="00DC7F81"/>
    <w:rsid w:val="00DD5AE3"/>
    <w:rsid w:val="00DD6416"/>
    <w:rsid w:val="00DF4E0A"/>
    <w:rsid w:val="00E02DCD"/>
    <w:rsid w:val="00E02DFE"/>
    <w:rsid w:val="00E12C60"/>
    <w:rsid w:val="00E22E87"/>
    <w:rsid w:val="00E43741"/>
    <w:rsid w:val="00E57630"/>
    <w:rsid w:val="00E64079"/>
    <w:rsid w:val="00E70DFB"/>
    <w:rsid w:val="00E741BF"/>
    <w:rsid w:val="00E86C2B"/>
    <w:rsid w:val="00E9017F"/>
    <w:rsid w:val="00E952F0"/>
    <w:rsid w:val="00EF6F64"/>
    <w:rsid w:val="00EF7CC9"/>
    <w:rsid w:val="00F05830"/>
    <w:rsid w:val="00F207C0"/>
    <w:rsid w:val="00F20AE5"/>
    <w:rsid w:val="00F37A65"/>
    <w:rsid w:val="00F645C7"/>
    <w:rsid w:val="00F65DEF"/>
    <w:rsid w:val="00F721CD"/>
    <w:rsid w:val="00FC7BDF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B996CA"/>
  <w15:chartTrackingRefBased/>
  <w15:docId w15:val="{80F2F58E-CD35-4819-A82D-839E3416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99CB38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ziali">
    <w:name w:val="Iniziali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99CB38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2905"/>
    <w:rPr>
      <w:color w:val="EE7B08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EF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30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2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\AppData\Roaming\Microsoft\Templates\Curriculum%20raffinato,%20progettato%20da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A5DFD0503EB4DA094F1D3596E68FA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97ACC0-277E-425E-8D7E-BE8D49B7E42B}"/>
      </w:docPartPr>
      <w:docPartBody>
        <w:p w:rsidR="001905A2" w:rsidRDefault="002572EC">
          <w:pPr>
            <w:pStyle w:val="AA5DFD0503EB4DA094F1D3596E68FA1D"/>
          </w:pPr>
          <w:r w:rsidRPr="00333CD3">
            <w:t>N</w:t>
          </w:r>
          <w:r>
            <w:t>C</w:t>
          </w:r>
        </w:p>
      </w:docPartBody>
    </w:docPart>
    <w:docPart>
      <w:docPartPr>
        <w:name w:val="03D0FAEBD9B24E2194E03ED28CAE8D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39DA1-1DD9-4D41-B5D3-67137B41437F}"/>
      </w:docPartPr>
      <w:docPartBody>
        <w:p w:rsidR="001905A2" w:rsidRDefault="002572EC">
          <w:pPr>
            <w:pStyle w:val="03D0FAEBD9B24E2194E03ED28CAE8DBF"/>
          </w:pPr>
          <w:r>
            <w:rPr>
              <w:lang w:bidi="it-IT"/>
            </w:rPr>
            <w:t>Nome</w:t>
          </w:r>
        </w:p>
      </w:docPartBody>
    </w:docPart>
    <w:docPart>
      <w:docPartPr>
        <w:name w:val="33FC7C6E159C4FED831B3B83210DEF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842F7D-EA85-4109-A048-59D940E5DCC8}"/>
      </w:docPartPr>
      <w:docPartBody>
        <w:p w:rsidR="001905A2" w:rsidRDefault="002572EC">
          <w:pPr>
            <w:pStyle w:val="33FC7C6E159C4FED831B3B83210DEF40"/>
          </w:pPr>
          <w:r>
            <w:rPr>
              <w:lang w:bidi="it-IT"/>
            </w:rPr>
            <w:t>Professione o settore</w:t>
          </w:r>
        </w:p>
      </w:docPartBody>
    </w:docPart>
    <w:docPart>
      <w:docPartPr>
        <w:name w:val="6EB8FB610D4D4E8184160524121F5A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979A40-5556-4F36-A66E-B0CCAB498D4F}"/>
      </w:docPartPr>
      <w:docPartBody>
        <w:p w:rsidR="001905A2" w:rsidRDefault="002572EC">
          <w:pPr>
            <w:pStyle w:val="6EB8FB610D4D4E8184160524121F5A52"/>
          </w:pPr>
          <w:r w:rsidRPr="00333CD3">
            <w:rPr>
              <w:lang w:bidi="it-IT"/>
            </w:rPr>
            <w:t>Collegamento ad altre proprietà online: Portfolio/Sito Web/Blog</w:t>
          </w:r>
        </w:p>
      </w:docPartBody>
    </w:docPart>
    <w:docPart>
      <w:docPartPr>
        <w:name w:val="6ED91B26FBFE4426A29C7E16A4BA6F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11A8C2-6C8C-4D3C-89CE-51D308B83C72}"/>
      </w:docPartPr>
      <w:docPartBody>
        <w:p w:rsidR="001905A2" w:rsidRDefault="002572EC">
          <w:pPr>
            <w:pStyle w:val="6ED91B26FBFE4426A29C7E16A4BA6FF8"/>
          </w:pPr>
          <w:r w:rsidRPr="00333CD3">
            <w:rPr>
              <w:lang w:bidi="it-IT"/>
            </w:rPr>
            <w:t>Istituto</w:t>
          </w:r>
        </w:p>
      </w:docPartBody>
    </w:docPart>
    <w:docPart>
      <w:docPartPr>
        <w:name w:val="BCB3F461E31C41D9A2E21556BB5243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89A45-B606-4DAA-AD54-308676687455}"/>
      </w:docPartPr>
      <w:docPartBody>
        <w:p w:rsidR="001905A2" w:rsidRDefault="002572EC">
          <w:pPr>
            <w:pStyle w:val="BCB3F461E31C41D9A2E21556BB52435E"/>
          </w:pPr>
          <w:r w:rsidRPr="00333CD3">
            <w:rPr>
              <w:lang w:bidi="it-IT"/>
            </w:rPr>
            <w:t>Esperienza di volontario o leadership</w:t>
          </w:r>
        </w:p>
      </w:docPartBody>
    </w:docPart>
    <w:docPart>
      <w:docPartPr>
        <w:name w:val="CDB93A6F8C3E4D54997AA4B91E57F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5A01F-53B1-40F5-8A77-05F53677BF71}"/>
      </w:docPartPr>
      <w:docPartBody>
        <w:p w:rsidR="001905A2" w:rsidRDefault="0062491A" w:rsidP="0062491A">
          <w:pPr>
            <w:pStyle w:val="CDB93A6F8C3E4D54997AA4B91E57F112"/>
          </w:pPr>
          <w:r w:rsidRPr="00333CD3">
            <w:rPr>
              <w:lang w:bidi="it-IT"/>
            </w:rPr>
            <w:t>Spiegare quali sono le proprie capacità particolari. In cosa ci si distingue? Usare un linguaggio personale, ma non colloquiale.</w:t>
          </w:r>
        </w:p>
      </w:docPartBody>
    </w:docPart>
    <w:docPart>
      <w:docPartPr>
        <w:name w:val="54FA1B31F8874894B38C3DB076268B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F96549-F2EC-41F9-BF06-E68C3EE37E8E}"/>
      </w:docPartPr>
      <w:docPartBody>
        <w:p w:rsidR="001905A2" w:rsidRDefault="0062491A" w:rsidP="0062491A">
          <w:pPr>
            <w:pStyle w:val="54FA1B31F8874894B38C3DB076268B8C"/>
          </w:pPr>
          <w:r w:rsidRPr="00333CD3">
            <w:rPr>
              <w:lang w:bidi="it-IT"/>
            </w:rPr>
            <w:t>Data di conseguimento</w:t>
          </w:r>
        </w:p>
      </w:docPartBody>
    </w:docPart>
    <w:docPart>
      <w:docPartPr>
        <w:name w:val="0CE7861F9E0E4B0A9E08CC5EF4F244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5549CB-DDB4-408E-9A7C-5121CA862E22}"/>
      </w:docPartPr>
      <w:docPartBody>
        <w:p w:rsidR="001905A2" w:rsidRDefault="0062491A" w:rsidP="0062491A">
          <w:pPr>
            <w:pStyle w:val="0CE7861F9E0E4B0A9E08CC5EF4F24492"/>
          </w:pPr>
          <w:r w:rsidRPr="00333CD3">
            <w:rPr>
              <w:lang w:bidi="it-IT"/>
            </w:rPr>
            <w:t>Si è gestito un gruppo per un'associazione, si è coordinato un progetto di beneficenza o si è preso parte alla redazione del giornale scolastico? Queste e altre esperienze possono dimostrare la propria attitudine alla leadership ed è utile descriverle.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FRM1095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1A"/>
    <w:rsid w:val="00024789"/>
    <w:rsid w:val="000F52B2"/>
    <w:rsid w:val="001905A2"/>
    <w:rsid w:val="0023604C"/>
    <w:rsid w:val="002572EC"/>
    <w:rsid w:val="00287FE1"/>
    <w:rsid w:val="003279F6"/>
    <w:rsid w:val="003C159A"/>
    <w:rsid w:val="00437CB9"/>
    <w:rsid w:val="004716B8"/>
    <w:rsid w:val="004F0027"/>
    <w:rsid w:val="0051309C"/>
    <w:rsid w:val="00555EE8"/>
    <w:rsid w:val="00572C3B"/>
    <w:rsid w:val="00574476"/>
    <w:rsid w:val="0062491A"/>
    <w:rsid w:val="006501F8"/>
    <w:rsid w:val="006A525F"/>
    <w:rsid w:val="00720EED"/>
    <w:rsid w:val="00760D7D"/>
    <w:rsid w:val="007E2A05"/>
    <w:rsid w:val="007F25EC"/>
    <w:rsid w:val="009B168A"/>
    <w:rsid w:val="00AF2656"/>
    <w:rsid w:val="00B04371"/>
    <w:rsid w:val="00B9462A"/>
    <w:rsid w:val="00C43F9D"/>
    <w:rsid w:val="00CF0DF2"/>
    <w:rsid w:val="00DB46E9"/>
    <w:rsid w:val="00DC7F81"/>
    <w:rsid w:val="00E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5DFD0503EB4DA094F1D3596E68FA1D">
    <w:name w:val="AA5DFD0503EB4DA094F1D3596E68FA1D"/>
  </w:style>
  <w:style w:type="paragraph" w:customStyle="1" w:styleId="03D0FAEBD9B24E2194E03ED28CAE8DBF">
    <w:name w:val="03D0FAEBD9B24E2194E03ED28CAE8DBF"/>
  </w:style>
  <w:style w:type="paragraph" w:customStyle="1" w:styleId="33FC7C6E159C4FED831B3B83210DEF40">
    <w:name w:val="33FC7C6E159C4FED831B3B83210DEF40"/>
  </w:style>
  <w:style w:type="paragraph" w:customStyle="1" w:styleId="6EB8FB610D4D4E8184160524121F5A52">
    <w:name w:val="6EB8FB610D4D4E8184160524121F5A52"/>
  </w:style>
  <w:style w:type="paragraph" w:customStyle="1" w:styleId="6ED91B26FBFE4426A29C7E16A4BA6FF8">
    <w:name w:val="6ED91B26FBFE4426A29C7E16A4BA6FF8"/>
  </w:style>
  <w:style w:type="paragraph" w:customStyle="1" w:styleId="BCB3F461E31C41D9A2E21556BB52435E">
    <w:name w:val="BCB3F461E31C41D9A2E21556BB52435E"/>
  </w:style>
  <w:style w:type="paragraph" w:customStyle="1" w:styleId="CDB93A6F8C3E4D54997AA4B91E57F112">
    <w:name w:val="CDB93A6F8C3E4D54997AA4B91E57F112"/>
    <w:rsid w:val="0062491A"/>
  </w:style>
  <w:style w:type="paragraph" w:customStyle="1" w:styleId="54FA1B31F8874894B38C3DB076268B8C">
    <w:name w:val="54FA1B31F8874894B38C3DB076268B8C"/>
    <w:rsid w:val="0062491A"/>
  </w:style>
  <w:style w:type="paragraph" w:customStyle="1" w:styleId="0CE7861F9E0E4B0A9E08CC5EF4F24492">
    <w:name w:val="0CE7861F9E0E4B0A9E08CC5EF4F24492"/>
    <w:rsid w:val="00624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rde gia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eebl TELEPHONE: 06 7259 5756</CompanyPhone>
  <CompanyFax>MSC@EEBL.UNIROMA2.IT</CompanyFax>
  <CompanyEmail>sulakshina@gmail.com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756C17-A2B2-426D-8D44-6D5842F5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C:\Users\jennifer\AppData\Roaming\Microsoft\Templates\Curriculum raffinato, progettato da MOO.dotx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eebl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MACROECONOMICS</dc:subject>
  <dc:creator>REFRESHER COURSE SYLLABUS 2026</dc:creator>
  <cp:keywords/>
  <dc:description>Uliana sulakshina</dc:description>
  <cp:lastModifiedBy>WHITE SUSANNE IRENE</cp:lastModifiedBy>
  <cp:revision>3</cp:revision>
  <cp:lastPrinted>2021-06-01T10:59:00Z</cp:lastPrinted>
  <dcterms:created xsi:type="dcterms:W3CDTF">2026-08-25T09:37:00Z</dcterms:created>
  <dcterms:modified xsi:type="dcterms:W3CDTF">2026-08-25T09:38:00Z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0edf6209-baf7-41ca-9387-068909233942</vt:lpwstr>
  </property>
</Properties>
</file>